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9F" w:rsidRDefault="00BE1B60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Bildungswerk der Erzdiözese Köln e.V.</w:t>
      </w:r>
    </w:p>
    <w:p w:rsidR="000A5454" w:rsidRDefault="00EE5E75" w:rsidP="000A5454">
      <w:pPr>
        <w:tabs>
          <w:tab w:val="left" w:pos="4649"/>
        </w:tabs>
        <w:ind w:right="-143"/>
        <w:jc w:val="center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0"/>
        </w:rPr>
        <w:t xml:space="preserve">Katholisches </w:t>
      </w:r>
      <w:r w:rsidR="000A5454" w:rsidRPr="000A5454">
        <w:rPr>
          <w:rFonts w:ascii="Times New Roman" w:hAnsi="Times New Roman"/>
          <w:b/>
          <w:bCs/>
          <w:sz w:val="20"/>
        </w:rPr>
        <w:t>Familienbildungswerk im Rhein-Sieg-Kreis</w:t>
      </w:r>
      <w:r w:rsidR="00BE1B60">
        <w:rPr>
          <w:rFonts w:ascii="Times New Roman" w:hAnsi="Times New Roman"/>
          <w:b/>
          <w:bCs/>
          <w:sz w:val="20"/>
        </w:rPr>
        <w:t>,</w:t>
      </w:r>
      <w:r w:rsidR="007D02C6">
        <w:rPr>
          <w:rFonts w:ascii="Times New Roman" w:hAnsi="Times New Roman"/>
          <w:b/>
          <w:bCs/>
          <w:sz w:val="20"/>
        </w:rPr>
        <w:t xml:space="preserve"> </w:t>
      </w:r>
      <w:r w:rsidR="000A5454" w:rsidRPr="000A5454">
        <w:rPr>
          <w:rFonts w:ascii="Times New Roman" w:hAnsi="Times New Roman"/>
          <w:b/>
          <w:bCs/>
          <w:sz w:val="20"/>
        </w:rPr>
        <w:t>Kirchplatz 1</w:t>
      </w:r>
      <w:r w:rsidR="000A5454">
        <w:rPr>
          <w:rFonts w:ascii="Times New Roman" w:hAnsi="Times New Roman"/>
          <w:b/>
          <w:bCs/>
          <w:sz w:val="20"/>
        </w:rPr>
        <w:t>,</w:t>
      </w:r>
      <w:r w:rsidR="007D02C6">
        <w:rPr>
          <w:rFonts w:ascii="Times New Roman" w:hAnsi="Times New Roman"/>
          <w:b/>
          <w:bCs/>
          <w:sz w:val="20"/>
        </w:rPr>
        <w:t xml:space="preserve"> </w:t>
      </w:r>
      <w:r w:rsidR="000A5454" w:rsidRPr="000A5454">
        <w:rPr>
          <w:rFonts w:ascii="Times New Roman" w:hAnsi="Times New Roman"/>
          <w:b/>
          <w:bCs/>
          <w:sz w:val="20"/>
        </w:rPr>
        <w:t>53340 Meckenheim</w:t>
      </w:r>
      <w:r w:rsidR="00BE1B60">
        <w:rPr>
          <w:rFonts w:ascii="Times New Roman" w:hAnsi="Times New Roman"/>
          <w:b/>
          <w:bCs/>
          <w:sz w:val="20"/>
        </w:rPr>
        <w:t>,</w:t>
      </w:r>
    </w:p>
    <w:p w:rsidR="000A5454" w:rsidRDefault="000A5454" w:rsidP="000A5454">
      <w:pPr>
        <w:tabs>
          <w:tab w:val="left" w:pos="4649"/>
        </w:tabs>
        <w:ind w:right="-143"/>
        <w:jc w:val="center"/>
        <w:rPr>
          <w:rFonts w:ascii="Times New Roman" w:hAnsi="Times New Roman"/>
          <w:b/>
          <w:bCs/>
          <w:sz w:val="20"/>
        </w:rPr>
      </w:pPr>
      <w:r w:rsidRPr="000A5454">
        <w:rPr>
          <w:rFonts w:ascii="Times New Roman" w:hAnsi="Times New Roman"/>
          <w:b/>
          <w:bCs/>
          <w:sz w:val="20"/>
        </w:rPr>
        <w:t>Tel.: 02225/9220-20</w:t>
      </w:r>
      <w:r>
        <w:rPr>
          <w:rFonts w:ascii="Times New Roman" w:hAnsi="Times New Roman"/>
          <w:b/>
          <w:bCs/>
          <w:sz w:val="20"/>
        </w:rPr>
        <w:t>,</w:t>
      </w:r>
      <w:r w:rsidR="007D02C6">
        <w:rPr>
          <w:rFonts w:ascii="Times New Roman" w:hAnsi="Times New Roman"/>
          <w:b/>
          <w:bCs/>
          <w:sz w:val="20"/>
        </w:rPr>
        <w:t xml:space="preserve"> </w:t>
      </w:r>
      <w:r>
        <w:rPr>
          <w:rFonts w:ascii="Times New Roman" w:hAnsi="Times New Roman"/>
          <w:b/>
          <w:bCs/>
          <w:sz w:val="20"/>
        </w:rPr>
        <w:t>Fax</w:t>
      </w:r>
      <w:r w:rsidRPr="000A5454">
        <w:rPr>
          <w:rFonts w:ascii="Times New Roman" w:hAnsi="Times New Roman"/>
          <w:b/>
          <w:bCs/>
          <w:sz w:val="20"/>
        </w:rPr>
        <w:t>: 02225/9220-50</w:t>
      </w:r>
    </w:p>
    <w:p w:rsidR="00BE1B60" w:rsidRPr="007D02C6" w:rsidRDefault="00BE1B60" w:rsidP="000A5454">
      <w:pPr>
        <w:tabs>
          <w:tab w:val="left" w:pos="4649"/>
        </w:tabs>
        <w:ind w:right="-143"/>
        <w:jc w:val="center"/>
        <w:rPr>
          <w:rFonts w:ascii="Times New Roman" w:hAnsi="Times New Roman"/>
          <w:b/>
          <w:sz w:val="32"/>
          <w:u w:val="single"/>
        </w:rPr>
      </w:pPr>
      <w:r w:rsidRPr="007D02C6">
        <w:rPr>
          <w:rFonts w:ascii="Times New Roman" w:hAnsi="Times New Roman"/>
          <w:b/>
          <w:sz w:val="32"/>
          <w:u w:val="single"/>
        </w:rPr>
        <w:t>P L A N U N G S B O G E N</w:t>
      </w:r>
      <w:r w:rsidR="00CC1EB7" w:rsidRPr="007D02C6">
        <w:rPr>
          <w:rFonts w:ascii="Times New Roman" w:hAnsi="Times New Roman"/>
          <w:b/>
          <w:sz w:val="32"/>
          <w:u w:val="single"/>
        </w:rPr>
        <w:t xml:space="preserve"> </w:t>
      </w:r>
      <w:r w:rsidR="00CC1EB7" w:rsidRPr="007D02C6">
        <w:rPr>
          <w:rFonts w:ascii="Times New Roman" w:hAnsi="Times New Roman"/>
          <w:b/>
          <w:szCs w:val="24"/>
          <w:u w:val="single"/>
        </w:rPr>
        <w:t>(weitere Referentinnen/Referenten)</w:t>
      </w:r>
    </w:p>
    <w:p w:rsidR="00CC1EB7" w:rsidRDefault="00CC1EB7" w:rsidP="00CC1EB7">
      <w:pPr>
        <w:spacing w:line="120" w:lineRule="exact"/>
        <w:rPr>
          <w:rFonts w:ascii="Times New Roman" w:hAnsi="Times New Roman"/>
        </w:rPr>
      </w:pPr>
    </w:p>
    <w:p w:rsidR="005471AD" w:rsidRPr="005471AD" w:rsidRDefault="005471AD" w:rsidP="00CC1EB7">
      <w:pPr>
        <w:spacing w:line="120" w:lineRule="exact"/>
        <w:rPr>
          <w:rFonts w:ascii="Times New Roman" w:hAnsi="Times New Roman"/>
        </w:rPr>
      </w:pPr>
    </w:p>
    <w:p w:rsidR="00E2632C" w:rsidRPr="00B55291" w:rsidRDefault="00E2632C" w:rsidP="00E2632C">
      <w:pPr>
        <w:rPr>
          <w:rFonts w:ascii="Times New Roman" w:hAnsi="Times New Roman"/>
          <w:b/>
        </w:rPr>
      </w:pPr>
      <w:r w:rsidRPr="00B55291">
        <w:rPr>
          <w:rFonts w:ascii="Times New Roman" w:hAnsi="Times New Roman"/>
          <w:b/>
        </w:rPr>
        <w:t>2. Referent</w:t>
      </w:r>
      <w:r w:rsidR="00CC1EB7">
        <w:rPr>
          <w:rFonts w:ascii="Times New Roman" w:hAnsi="Times New Roman"/>
          <w:b/>
        </w:rPr>
        <w:t>in / Referent</w:t>
      </w:r>
      <w:r w:rsidRPr="00B55291">
        <w:rPr>
          <w:rFonts w:ascii="Times New Roman" w:hAnsi="Times New Roman"/>
          <w:b/>
        </w:rPr>
        <w:t>:</w:t>
      </w:r>
    </w:p>
    <w:tbl>
      <w:tblPr>
        <w:tblW w:w="9852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142"/>
      </w:tblGrid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0" w:name="Text34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0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 pro Ust: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Berufsbezeichn.: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8F6F4E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1" w:name="Text35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2" w:name="Text36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2"/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3A4814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C1EB7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Ust: 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Pr="003A4814" w:rsidRDefault="005471AD" w:rsidP="001B249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3" w:name="Text37"/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noProof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  <w:bookmarkEnd w:id="3"/>
          </w:p>
        </w:tc>
        <w:tc>
          <w:tcPr>
            <w:tcW w:w="160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CC1EB7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: 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17B5B" w:rsidRDefault="005471AD" w:rsidP="00F33544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" w:name="Text49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4"/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Kreditinstitut: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" w:name="Text48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5"/>
            <w:r>
              <w:rPr>
                <w:rFonts w:ascii="Times New Roman" w:hAnsi="Times New Roman"/>
              </w:rPr>
              <w:t xml:space="preserve">    </w:t>
            </w:r>
            <w:r w:rsidRPr="00B17B5B">
              <w:rPr>
                <w:rFonts w:ascii="Times New Roman" w:hAnsi="Times New Roman"/>
              </w:rPr>
              <w:t>BIC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bookmarkStart w:id="6" w:name="Text47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6"/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6597D" w:rsidRDefault="005471AD" w:rsidP="00F3354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bookmarkStart w:id="7" w:name="Text50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7"/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Modultitel: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" w:name="Text5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8"/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Datum: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9" w:name="Text52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9"/>
          </w:p>
        </w:tc>
      </w:tr>
    </w:tbl>
    <w:p w:rsidR="00E2632C" w:rsidRDefault="00E2632C" w:rsidP="00E2632C">
      <w:pPr>
        <w:spacing w:line="120" w:lineRule="exact"/>
        <w:rPr>
          <w:rFonts w:ascii="Times New Roman" w:hAnsi="Times New Roman"/>
          <w:sz w:val="16"/>
        </w:rPr>
      </w:pPr>
    </w:p>
    <w:p w:rsidR="005471AD" w:rsidRPr="005471AD" w:rsidRDefault="005471AD" w:rsidP="00E2632C">
      <w:pPr>
        <w:spacing w:line="120" w:lineRule="exact"/>
        <w:rPr>
          <w:rFonts w:ascii="Times New Roman" w:hAnsi="Times New Roman"/>
          <w:sz w:val="16"/>
        </w:rPr>
      </w:pPr>
    </w:p>
    <w:p w:rsidR="00E2632C" w:rsidRPr="00B55291" w:rsidRDefault="00E2632C" w:rsidP="00E2632C">
      <w:pPr>
        <w:rPr>
          <w:rFonts w:ascii="Times New Roman" w:hAnsi="Times New Roman"/>
          <w:b/>
        </w:rPr>
      </w:pPr>
      <w:r w:rsidRPr="00B55291">
        <w:rPr>
          <w:rFonts w:ascii="Times New Roman" w:hAnsi="Times New Roman"/>
          <w:b/>
        </w:rPr>
        <w:t xml:space="preserve">3. </w:t>
      </w:r>
      <w:r w:rsidR="00CC1EB7" w:rsidRPr="00B55291">
        <w:rPr>
          <w:rFonts w:ascii="Times New Roman" w:hAnsi="Times New Roman"/>
          <w:b/>
        </w:rPr>
        <w:t>Referent</w:t>
      </w:r>
      <w:r w:rsidR="00CC1EB7">
        <w:rPr>
          <w:rFonts w:ascii="Times New Roman" w:hAnsi="Times New Roman"/>
          <w:b/>
        </w:rPr>
        <w:t>in / Referent</w:t>
      </w:r>
    </w:p>
    <w:tbl>
      <w:tblPr>
        <w:tblW w:w="9852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142"/>
      </w:tblGrid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 pro Ust: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Berufsbezeichn.: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8F6F4E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3A4814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Ust: 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Pr="003A4814" w:rsidRDefault="00CC1EB7" w:rsidP="001B249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3A4814"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60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17B5B" w:rsidRDefault="005471AD" w:rsidP="00F33544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Kreditinstitut: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   </w:t>
            </w:r>
            <w:r w:rsidRPr="00B17B5B">
              <w:rPr>
                <w:rFonts w:ascii="Times New Roman" w:hAnsi="Times New Roman"/>
              </w:rPr>
              <w:t>BIC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6597D" w:rsidRDefault="005471AD" w:rsidP="00F3354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Modultitel: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Datum: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CC1EB7" w:rsidRDefault="00CC1EB7" w:rsidP="00CC1EB7">
      <w:pPr>
        <w:spacing w:line="120" w:lineRule="exact"/>
        <w:rPr>
          <w:rFonts w:ascii="Times New Roman" w:hAnsi="Times New Roman"/>
          <w:sz w:val="16"/>
        </w:rPr>
      </w:pPr>
    </w:p>
    <w:p w:rsidR="005471AD" w:rsidRPr="005471AD" w:rsidRDefault="005471AD" w:rsidP="00CC1EB7">
      <w:pPr>
        <w:spacing w:line="120" w:lineRule="exact"/>
        <w:rPr>
          <w:rFonts w:ascii="Times New Roman" w:hAnsi="Times New Roman"/>
          <w:sz w:val="16"/>
        </w:rPr>
      </w:pPr>
    </w:p>
    <w:p w:rsidR="00CC1EB7" w:rsidRPr="00B55291" w:rsidRDefault="00CC1EB7" w:rsidP="00CC1EB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4</w:t>
      </w:r>
      <w:r w:rsidRPr="00B55291">
        <w:rPr>
          <w:rFonts w:ascii="Times New Roman" w:hAnsi="Times New Roman"/>
          <w:b/>
        </w:rPr>
        <w:t>. Referent</w:t>
      </w:r>
      <w:r>
        <w:rPr>
          <w:rFonts w:ascii="Times New Roman" w:hAnsi="Times New Roman"/>
          <w:b/>
        </w:rPr>
        <w:t>in / Referent</w:t>
      </w:r>
    </w:p>
    <w:tbl>
      <w:tblPr>
        <w:tblW w:w="9852" w:type="dxa"/>
        <w:tblInd w:w="-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3"/>
        <w:gridCol w:w="143"/>
        <w:gridCol w:w="4251"/>
        <w:gridCol w:w="160"/>
        <w:gridCol w:w="1541"/>
        <w:gridCol w:w="284"/>
        <w:gridCol w:w="850"/>
        <w:gridCol w:w="568"/>
        <w:gridCol w:w="142"/>
      </w:tblGrid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Name, Vorname: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Honorar pro Ust: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Berufsbezeichn.:</w:t>
            </w:r>
          </w:p>
        </w:tc>
        <w:tc>
          <w:tcPr>
            <w:tcW w:w="4394" w:type="dxa"/>
            <w:gridSpan w:val="2"/>
            <w:tcBorders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8F6F4E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Honorar </w:t>
            </w:r>
            <w:r w:rsidRPr="00056DD3">
              <w:rPr>
                <w:rFonts w:ascii="Times New Roman" w:hAnsi="Times New Roman"/>
                <w:sz w:val="18"/>
                <w:szCs w:val="18"/>
              </w:rPr>
              <w:t>pauschal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Straße: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Auslagen: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PLZ / Ort: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Fahrtkosten: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71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EUR</w:t>
            </w:r>
          </w:p>
        </w:tc>
      </w:tr>
      <w:tr w:rsidR="005471AD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Telefon / Handy: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 w:rsidRPr="003A4814"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60" w:type="dxa"/>
            <w:tcBorders>
              <w:right w:val="single" w:sz="12" w:space="0" w:color="auto"/>
            </w:tcBorders>
          </w:tcPr>
          <w:p w:rsidR="005471AD" w:rsidRDefault="005471AD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Ust: </w:t>
            </w:r>
            <w:r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5471AD" w:rsidRDefault="005471AD" w:rsidP="00F33544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  <w:sz w:val="22"/>
              </w:rPr>
            </w:pPr>
          </w:p>
        </w:tc>
      </w:tr>
      <w:tr w:rsidR="00CC1EB7" w:rsidTr="005471AD">
        <w:tblPrEx>
          <w:tblCellMar>
            <w:top w:w="0" w:type="dxa"/>
            <w:bottom w:w="0" w:type="dxa"/>
          </w:tblCellMar>
        </w:tblPrEx>
        <w:tc>
          <w:tcPr>
            <w:tcW w:w="1913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E-Mail-Adresse:</w:t>
            </w:r>
          </w:p>
        </w:tc>
        <w:tc>
          <w:tcPr>
            <w:tcW w:w="4394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CC1EB7" w:rsidRPr="003A4814" w:rsidRDefault="00CC1EB7" w:rsidP="001B2493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>
              <w:rPr>
                <w:rFonts w:ascii="Times New Roman" w:hAnsi="Times New Roman"/>
                <w:sz w:val="20"/>
              </w:rPr>
              <w:instrText xml:space="preserve"> FORMTEXT </w:instrText>
            </w:r>
            <w:r w:rsidRPr="003A4814">
              <w:rPr>
                <w:rFonts w:ascii="Times New Roman" w:hAnsi="Times New Roman"/>
                <w:sz w:val="20"/>
              </w:rPr>
            </w:r>
            <w:r>
              <w:rPr>
                <w:rFonts w:ascii="Times New Roman" w:hAnsi="Times New Roman"/>
                <w:sz w:val="20"/>
              </w:rPr>
              <w:fldChar w:fldCharType="separate"/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t> </w:t>
            </w:r>
            <w:r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160" w:type="dxa"/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710" w:type="dxa"/>
            <w:gridSpan w:val="2"/>
            <w:tcBorders>
              <w:top w:val="single" w:sz="12" w:space="0" w:color="auto"/>
            </w:tcBorders>
          </w:tcPr>
          <w:p w:rsidR="00CC1EB7" w:rsidRDefault="00CC1EB7" w:rsidP="001B2493">
            <w:pPr>
              <w:rPr>
                <w:rFonts w:ascii="Times New Roman" w:hAnsi="Times New Roman"/>
                <w:sz w:val="22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17B5B" w:rsidRDefault="005471AD" w:rsidP="00F33544">
            <w:pPr>
              <w:rPr>
                <w:rFonts w:ascii="Times New Roman" w:hAnsi="Times New Roman"/>
                <w:b/>
              </w:rPr>
            </w:pPr>
            <w:r w:rsidRPr="00B17B5B">
              <w:rPr>
                <w:rFonts w:ascii="Times New Roman" w:hAnsi="Times New Roman"/>
                <w:b/>
              </w:rPr>
              <w:t>Bankverbindung:</w:t>
            </w:r>
          </w:p>
        </w:tc>
        <w:tc>
          <w:tcPr>
            <w:tcW w:w="7654" w:type="dxa"/>
            <w:gridSpan w:val="6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Kontoinhaber:</w:t>
            </w:r>
          </w:p>
        </w:tc>
        <w:tc>
          <w:tcPr>
            <w:tcW w:w="7654" w:type="dxa"/>
            <w:gridSpan w:val="6"/>
            <w:tcBorders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Kreditinstitut: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ind w:right="7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r>
              <w:rPr>
                <w:rFonts w:ascii="Times New Roman" w:hAnsi="Times New Roman"/>
              </w:rPr>
              <w:t xml:space="preserve">    </w:t>
            </w:r>
            <w:r w:rsidRPr="00B17B5B">
              <w:rPr>
                <w:rFonts w:ascii="Times New Roman" w:hAnsi="Times New Roman"/>
              </w:rPr>
              <w:t>BIC</w:t>
            </w:r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11"/>
                    <w:format w:val="UPPERCASE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B6597D" w:rsidRDefault="005471AD" w:rsidP="00F33544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IBAN: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DE </w:t>
            </w:r>
            <w:r>
              <w:rPr>
                <w:rFonts w:ascii="Times New Roman" w:hAnsi="Times New Roman"/>
              </w:rPr>
              <w:fldChar w:fldCharType="begin">
                <w:ffData>
                  <w:name w:val="Text50"/>
                  <w:enabled/>
                  <w:calcOnExit w:val="0"/>
                  <w:textInput>
                    <w:type w:val="number"/>
                    <w:maxLength w:val="2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Modultitel: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5471AD" w:rsidTr="005471AD">
        <w:tblPrEx>
          <w:tblCellMar>
            <w:top w:w="0" w:type="dxa"/>
            <w:left w:w="71" w:type="dxa"/>
            <w:bottom w:w="0" w:type="dxa"/>
            <w:right w:w="71" w:type="dxa"/>
          </w:tblCellMar>
        </w:tblPrEx>
        <w:trPr>
          <w:gridAfter w:val="1"/>
          <w:wAfter w:w="142" w:type="dxa"/>
        </w:trPr>
        <w:tc>
          <w:tcPr>
            <w:tcW w:w="2056" w:type="dxa"/>
            <w:gridSpan w:val="2"/>
          </w:tcPr>
          <w:p w:rsidR="005471AD" w:rsidRPr="005471AD" w:rsidRDefault="005471AD" w:rsidP="00F33544">
            <w:pPr>
              <w:rPr>
                <w:rFonts w:ascii="Times New Roman" w:hAnsi="Times New Roman"/>
                <w:b/>
              </w:rPr>
            </w:pPr>
            <w:r w:rsidRPr="005471AD">
              <w:rPr>
                <w:rFonts w:ascii="Times New Roman" w:hAnsi="Times New Roman"/>
                <w:b/>
              </w:rPr>
              <w:t>Datum:</w:t>
            </w:r>
          </w:p>
        </w:tc>
        <w:tc>
          <w:tcPr>
            <w:tcW w:w="765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471AD" w:rsidRDefault="005471AD" w:rsidP="00F335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</w:tbl>
    <w:p w:rsidR="005471AD" w:rsidRPr="005471AD" w:rsidRDefault="005471AD" w:rsidP="005471AD">
      <w:pPr>
        <w:rPr>
          <w:rFonts w:ascii="Times New Roman" w:hAnsi="Times New Roman"/>
          <w:b/>
          <w:sz w:val="16"/>
        </w:rPr>
      </w:pPr>
    </w:p>
    <w:p w:rsidR="00CC1EB7" w:rsidRDefault="00CC1EB7" w:rsidP="00CC1EB7">
      <w:pPr>
        <w:spacing w:line="120" w:lineRule="exact"/>
        <w:rPr>
          <w:rFonts w:ascii="Times New Roman" w:hAnsi="Times New Roman"/>
        </w:rPr>
      </w:pPr>
    </w:p>
    <w:p w:rsidR="00E867CC" w:rsidRDefault="00E867CC" w:rsidP="00E867CC">
      <w:pPr>
        <w:spacing w:line="120" w:lineRule="exact"/>
        <w:rPr>
          <w:rFonts w:ascii="Times New Roman" w:hAnsi="Times New Roman"/>
        </w:rPr>
      </w:pPr>
    </w:p>
    <w:sectPr w:rsidR="00E867CC" w:rsidSect="0006569B">
      <w:headerReference w:type="default" r:id="rId6"/>
      <w:footerReference w:type="default" r:id="rId7"/>
      <w:footerReference w:type="first" r:id="rId8"/>
      <w:pgSz w:w="11907" w:h="16840" w:code="9"/>
      <w:pgMar w:top="369" w:right="851" w:bottom="306" w:left="1418" w:header="397" w:footer="22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8F1" w:rsidRDefault="000C18F1">
      <w:r>
        <w:separator/>
      </w:r>
    </w:p>
  </w:endnote>
  <w:endnote w:type="continuationSeparator" w:id="0">
    <w:p w:rsidR="000C18F1" w:rsidRDefault="000C18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DD3" w:rsidRDefault="00B05077">
    <w:pPr>
      <w:pStyle w:val="Fuzeile"/>
    </w:pPr>
    <w:proofErr w:type="spellStart"/>
    <w:r>
      <w:rPr>
        <w:rFonts w:ascii="Times New Roman" w:hAnsi="Times New Roman"/>
      </w:rPr>
      <w:t>VerQua</w:t>
    </w:r>
    <w:proofErr w:type="spellEnd"/>
    <w:r>
      <w:rPr>
        <w:rFonts w:ascii="Times New Roman" w:hAnsi="Times New Roman"/>
      </w:rPr>
      <w:tab/>
    </w:r>
    <w:r w:rsidR="006615AB" w:rsidRPr="00FB37F9">
      <w:rPr>
        <w:rFonts w:ascii="Times New Roman" w:hAnsi="Times New Roman"/>
      </w:rPr>
      <w:t xml:space="preserve">Seite </w:t>
    </w:r>
    <w:r w:rsidR="006615AB" w:rsidRPr="00FB37F9">
      <w:rPr>
        <w:rFonts w:ascii="Times New Roman" w:hAnsi="Times New Roman"/>
      </w:rPr>
      <w:fldChar w:fldCharType="begin"/>
    </w:r>
    <w:r w:rsidR="006615AB" w:rsidRPr="00FB37F9">
      <w:rPr>
        <w:rFonts w:ascii="Times New Roman" w:hAnsi="Times New Roman"/>
      </w:rPr>
      <w:instrText xml:space="preserve"> PAGE </w:instrText>
    </w:r>
    <w:r w:rsidR="006615AB">
      <w:rPr>
        <w:rFonts w:ascii="Times New Roman" w:hAnsi="Times New Roman"/>
      </w:rPr>
      <w:fldChar w:fldCharType="separate"/>
    </w:r>
    <w:r w:rsidR="005471AD">
      <w:rPr>
        <w:rFonts w:ascii="Times New Roman" w:hAnsi="Times New Roman"/>
        <w:noProof/>
      </w:rPr>
      <w:t>2</w:t>
    </w:r>
    <w:r w:rsidR="006615AB" w:rsidRPr="00FB37F9">
      <w:rPr>
        <w:rFonts w:ascii="Times New Roman" w:hAnsi="Times New Roman"/>
      </w:rPr>
      <w:fldChar w:fldCharType="end"/>
    </w:r>
    <w:r w:rsidR="006615AB" w:rsidRPr="00FB37F9">
      <w:rPr>
        <w:rFonts w:ascii="Times New Roman" w:hAnsi="Times New Roman"/>
      </w:rPr>
      <w:t xml:space="preserve"> von </w:t>
    </w:r>
    <w:r w:rsidR="006615AB" w:rsidRPr="00FB37F9">
      <w:rPr>
        <w:rFonts w:ascii="Times New Roman" w:hAnsi="Times New Roman"/>
      </w:rPr>
      <w:fldChar w:fldCharType="begin"/>
    </w:r>
    <w:r w:rsidR="006615AB" w:rsidRPr="00FB37F9">
      <w:rPr>
        <w:rFonts w:ascii="Times New Roman" w:hAnsi="Times New Roman"/>
      </w:rPr>
      <w:instrText xml:space="preserve"> NUMPAGES </w:instrText>
    </w:r>
    <w:r w:rsidR="006615AB">
      <w:rPr>
        <w:rFonts w:ascii="Times New Roman" w:hAnsi="Times New Roman"/>
      </w:rPr>
      <w:fldChar w:fldCharType="separate"/>
    </w:r>
    <w:r w:rsidR="005471AD">
      <w:rPr>
        <w:rFonts w:ascii="Times New Roman" w:hAnsi="Times New Roman"/>
        <w:noProof/>
      </w:rPr>
      <w:t>2</w:t>
    </w:r>
    <w:r w:rsidR="006615AB" w:rsidRPr="00FB37F9">
      <w:rPr>
        <w:rFonts w:ascii="Times New Roman" w:hAnsi="Times New Roman"/>
      </w:rPr>
      <w:fldChar w:fldCharType="end"/>
    </w:r>
    <w:r>
      <w:rPr>
        <w:rFonts w:ascii="Times New Roman" w:hAnsi="Times New Roman"/>
      </w:rPr>
      <w:tab/>
      <w:t xml:space="preserve">Erstelldatum: </w:t>
    </w:r>
    <w:r w:rsidR="0023399B">
      <w:rPr>
        <w:rFonts w:ascii="Times New Roman" w:hAnsi="Times New Roman"/>
      </w:rPr>
      <w:t>26.01.2010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C9F" w:rsidRPr="005471AD" w:rsidRDefault="005471AD" w:rsidP="005471AD">
    <w:pPr>
      <w:pStyle w:val="Fuzeile"/>
      <w:tabs>
        <w:tab w:val="clear" w:pos="9072"/>
        <w:tab w:val="right" w:pos="9781"/>
      </w:tabs>
      <w:rPr>
        <w:sz w:val="16"/>
      </w:rPr>
    </w:pPr>
    <w:proofErr w:type="spellStart"/>
    <w:r w:rsidRPr="001A1230">
      <w:rPr>
        <w:rFonts w:ascii="Times New Roman" w:hAnsi="Times New Roman"/>
        <w:sz w:val="16"/>
      </w:rPr>
      <w:t>VerQua</w:t>
    </w:r>
    <w:proofErr w:type="spellEnd"/>
    <w:r w:rsidRPr="001A1230">
      <w:rPr>
        <w:rFonts w:ascii="Times New Roman" w:hAnsi="Times New Roman"/>
        <w:sz w:val="16"/>
      </w:rPr>
      <w:tab/>
    </w:r>
    <w:r w:rsidRPr="001A1230">
      <w:rPr>
        <w:rFonts w:ascii="Times New Roman" w:hAnsi="Times New Roman"/>
        <w:sz w:val="16"/>
      </w:rPr>
      <w:tab/>
      <w:t xml:space="preserve">Erstelldatum </w:t>
    </w:r>
    <w:r>
      <w:rPr>
        <w:rFonts w:ascii="Times New Roman" w:hAnsi="Times New Roman"/>
        <w:sz w:val="16"/>
      </w:rPr>
      <w:t>13.11.2013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8F1" w:rsidRDefault="000C18F1">
      <w:r>
        <w:separator/>
      </w:r>
    </w:p>
  </w:footnote>
  <w:footnote w:type="continuationSeparator" w:id="0">
    <w:p w:rsidR="000C18F1" w:rsidRDefault="000C18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35A" w:rsidRDefault="00C34D32" w:rsidP="00C34D32">
    <w:pPr>
      <w:pStyle w:val="Fuzeile"/>
      <w:tabs>
        <w:tab w:val="clear" w:pos="4536"/>
      </w:tabs>
      <w:rPr>
        <w:rFonts w:ascii="Times New Roman" w:hAnsi="Times New Roman"/>
      </w:rPr>
    </w:pPr>
    <w:r>
      <w:rPr>
        <w:rFonts w:ascii="Times New Roman" w:hAnsi="Times New Roman"/>
      </w:rPr>
      <w:t xml:space="preserve">Katholische </w:t>
    </w:r>
    <w:r w:rsidR="00F431B6">
      <w:rPr>
        <w:rFonts w:ascii="Times New Roman" w:hAnsi="Times New Roman"/>
      </w:rPr>
      <w:t>Familienbildungsstätte</w:t>
    </w:r>
    <w:r>
      <w:rPr>
        <w:rFonts w:ascii="Times New Roman" w:hAnsi="Times New Roman"/>
      </w:rPr>
      <w:t xml:space="preserve"> Bonn - Planungsbogen</w:t>
    </w:r>
    <w:r w:rsidR="003E765B">
      <w:rPr>
        <w:rFonts w:ascii="Times New Roman" w:hAnsi="Times New Roman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573"/>
    <w:rsid w:val="00056DD3"/>
    <w:rsid w:val="0006569B"/>
    <w:rsid w:val="000661DC"/>
    <w:rsid w:val="000A5454"/>
    <w:rsid w:val="000C18F1"/>
    <w:rsid w:val="000D0FC9"/>
    <w:rsid w:val="000E2559"/>
    <w:rsid w:val="000F004F"/>
    <w:rsid w:val="00165DC5"/>
    <w:rsid w:val="001B2493"/>
    <w:rsid w:val="00204A1D"/>
    <w:rsid w:val="002163D0"/>
    <w:rsid w:val="0023399B"/>
    <w:rsid w:val="00247897"/>
    <w:rsid w:val="002533B3"/>
    <w:rsid w:val="00283C4D"/>
    <w:rsid w:val="002D137D"/>
    <w:rsid w:val="002F58DA"/>
    <w:rsid w:val="0033189F"/>
    <w:rsid w:val="0036235D"/>
    <w:rsid w:val="003746AA"/>
    <w:rsid w:val="0038789E"/>
    <w:rsid w:val="00397C24"/>
    <w:rsid w:val="003A4814"/>
    <w:rsid w:val="003A62C9"/>
    <w:rsid w:val="003E765B"/>
    <w:rsid w:val="00472C5A"/>
    <w:rsid w:val="004E5C0A"/>
    <w:rsid w:val="0051368A"/>
    <w:rsid w:val="00531BDE"/>
    <w:rsid w:val="005471AD"/>
    <w:rsid w:val="005751CA"/>
    <w:rsid w:val="00594C6A"/>
    <w:rsid w:val="00597543"/>
    <w:rsid w:val="005A5DA5"/>
    <w:rsid w:val="005B6149"/>
    <w:rsid w:val="00612E0A"/>
    <w:rsid w:val="006153A5"/>
    <w:rsid w:val="0062626A"/>
    <w:rsid w:val="006615AB"/>
    <w:rsid w:val="006667AA"/>
    <w:rsid w:val="00666FAA"/>
    <w:rsid w:val="006B43F4"/>
    <w:rsid w:val="006D2D3F"/>
    <w:rsid w:val="006F6447"/>
    <w:rsid w:val="00741225"/>
    <w:rsid w:val="007470B9"/>
    <w:rsid w:val="0077047B"/>
    <w:rsid w:val="007961A4"/>
    <w:rsid w:val="007D02C6"/>
    <w:rsid w:val="007E65F6"/>
    <w:rsid w:val="007E7573"/>
    <w:rsid w:val="00802A55"/>
    <w:rsid w:val="00805D05"/>
    <w:rsid w:val="0081205E"/>
    <w:rsid w:val="0082718C"/>
    <w:rsid w:val="008350FB"/>
    <w:rsid w:val="008668AA"/>
    <w:rsid w:val="008813FE"/>
    <w:rsid w:val="00887FFD"/>
    <w:rsid w:val="008A623F"/>
    <w:rsid w:val="008B7C39"/>
    <w:rsid w:val="008D2AB8"/>
    <w:rsid w:val="008F6F4E"/>
    <w:rsid w:val="0091144C"/>
    <w:rsid w:val="00926268"/>
    <w:rsid w:val="00940F45"/>
    <w:rsid w:val="0097535E"/>
    <w:rsid w:val="009857FC"/>
    <w:rsid w:val="009D569F"/>
    <w:rsid w:val="009F4AE4"/>
    <w:rsid w:val="00A03089"/>
    <w:rsid w:val="00A23966"/>
    <w:rsid w:val="00A465E6"/>
    <w:rsid w:val="00A86C8F"/>
    <w:rsid w:val="00AA57FC"/>
    <w:rsid w:val="00AD270D"/>
    <w:rsid w:val="00AD50E6"/>
    <w:rsid w:val="00B05077"/>
    <w:rsid w:val="00B55291"/>
    <w:rsid w:val="00B67DD9"/>
    <w:rsid w:val="00BC423A"/>
    <w:rsid w:val="00BC657B"/>
    <w:rsid w:val="00BE1B60"/>
    <w:rsid w:val="00BF10FB"/>
    <w:rsid w:val="00BF5D31"/>
    <w:rsid w:val="00C14DE5"/>
    <w:rsid w:val="00C34D32"/>
    <w:rsid w:val="00C36CB2"/>
    <w:rsid w:val="00C80ABE"/>
    <w:rsid w:val="00C93822"/>
    <w:rsid w:val="00CA6C51"/>
    <w:rsid w:val="00CC1EB7"/>
    <w:rsid w:val="00CF59D6"/>
    <w:rsid w:val="00D06E5B"/>
    <w:rsid w:val="00D555FD"/>
    <w:rsid w:val="00D8135A"/>
    <w:rsid w:val="00DB4C9F"/>
    <w:rsid w:val="00DB5FCD"/>
    <w:rsid w:val="00E2081B"/>
    <w:rsid w:val="00E2632C"/>
    <w:rsid w:val="00E26385"/>
    <w:rsid w:val="00E534A5"/>
    <w:rsid w:val="00E80F53"/>
    <w:rsid w:val="00E867CC"/>
    <w:rsid w:val="00E94E27"/>
    <w:rsid w:val="00EA16FE"/>
    <w:rsid w:val="00EC2BE2"/>
    <w:rsid w:val="00EE5E75"/>
    <w:rsid w:val="00F23CA2"/>
    <w:rsid w:val="00F33544"/>
    <w:rsid w:val="00F431B6"/>
    <w:rsid w:val="00F52113"/>
    <w:rsid w:val="00F70CF2"/>
    <w:rsid w:val="00FB37F9"/>
    <w:rsid w:val="00FB76F0"/>
    <w:rsid w:val="00FC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FC2330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56DD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056DD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B6149"/>
  </w:style>
  <w:style w:type="character" w:customStyle="1" w:styleId="FuzeileZchn">
    <w:name w:val="Fußzeile Zchn"/>
    <w:basedOn w:val="Absatz-Standardschriftart"/>
    <w:link w:val="Fuzeile"/>
    <w:rsid w:val="005471AD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BBM-Planbo-zentral-Entwurf.dot</Template>
  <TotalTime>0</TotalTime>
  <Pages>1</Pages>
  <Words>293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BILDUNGSWERK   DER   ERZDIÖZESE   KÖLN</vt:lpstr>
    </vt:vector>
  </TitlesOfParts>
  <Company>Erzbistum Köln</Company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BILDUNGSWERK   DER   ERZDIÖZESE   KÖLN</dc:title>
  <dc:creator>lw21420</dc:creator>
  <cp:lastModifiedBy>lw21420</cp:lastModifiedBy>
  <cp:revision>2</cp:revision>
  <cp:lastPrinted>2010-07-13T16:19:00Z</cp:lastPrinted>
  <dcterms:created xsi:type="dcterms:W3CDTF">2013-11-13T15:02:00Z</dcterms:created>
  <dcterms:modified xsi:type="dcterms:W3CDTF">2013-11-13T15:02:00Z</dcterms:modified>
</cp:coreProperties>
</file>