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2246"/>
        <w:gridCol w:w="4860"/>
      </w:tblGrid>
      <w:tr w:rsidR="00BE370F" w:rsidTr="002C488B">
        <w:trPr>
          <w:trHeight w:hRule="exact" w:val="6662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6B0560" w:rsidP="00461753">
            <w:pPr>
              <w:pStyle w:val="Text16pt"/>
            </w:pPr>
            <w:r>
              <w:t>Titel der Veranstaltung</w:t>
            </w:r>
          </w:p>
          <w:p w:rsidR="00461753" w:rsidRDefault="00461753" w:rsidP="00461753">
            <w:r w:rsidRPr="00B5683A">
              <w:rPr>
                <w:b/>
              </w:rPr>
              <w:t>Donnerstag, 06. Oktober 2016, 00.00 Uhr</w:t>
            </w:r>
            <w:r>
              <w:t>, Veranstaltungsort, Musterstadt</w:t>
            </w:r>
          </w:p>
          <w:p w:rsidR="00461753" w:rsidRDefault="00461753" w:rsidP="00461753"/>
          <w:p w:rsidR="00461753" w:rsidRDefault="00461753" w:rsidP="00461753"/>
          <w:p w:rsidR="00461753" w:rsidRDefault="00461753" w:rsidP="00461753">
            <w:r>
              <w:t>Weitere Informationen und Anmeldung bei Margot Mustermann:</w:t>
            </w:r>
          </w:p>
          <w:p w:rsidR="00BE370F" w:rsidRDefault="00461753" w:rsidP="00461753">
            <w:r>
              <w:t>margot.mustermann@muster.de, Telefon 1111 1111111-11</w:t>
            </w:r>
          </w:p>
        </w:tc>
      </w:tr>
      <w:tr w:rsidR="00BE370F" w:rsidTr="00350CE3">
        <w:trPr>
          <w:trHeight w:val="388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Default="00BE370F" w:rsidP="00234464"/>
        </w:tc>
      </w:tr>
      <w:tr w:rsidR="00BE370F" w:rsidRPr="00520E66" w:rsidTr="00350CE3">
        <w:trPr>
          <w:trHeight w:val="395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BE370F" w:rsidRPr="00520E66" w:rsidRDefault="00B83F83" w:rsidP="00520E66">
            <w:pPr>
              <w:pStyle w:val="Text9pt"/>
            </w:pPr>
            <w:r w:rsidRPr="00520E66">
              <w:t>Mit freundlicher Unterstützung von: Musterverein e. V.</w:t>
            </w:r>
          </w:p>
        </w:tc>
      </w:tr>
      <w:tr w:rsidR="00CD6490" w:rsidTr="00350CE3">
        <w:trPr>
          <w:trHeight w:val="403"/>
        </w:trPr>
        <w:tc>
          <w:tcPr>
            <w:tcW w:w="10194" w:type="dxa"/>
            <w:gridSpan w:val="3"/>
            <w:tcMar>
              <w:left w:w="0" w:type="dxa"/>
              <w:right w:w="0" w:type="dxa"/>
            </w:tcMar>
          </w:tcPr>
          <w:p w:rsidR="00CD6490" w:rsidRDefault="00CD6490" w:rsidP="00234464"/>
        </w:tc>
      </w:tr>
      <w:tr w:rsidR="00350CE3" w:rsidTr="00EA4096">
        <w:trPr>
          <w:trHeight w:val="2149"/>
        </w:trPr>
        <w:tc>
          <w:tcPr>
            <w:tcW w:w="3398" w:type="dxa"/>
            <w:tcMar>
              <w:left w:w="0" w:type="dxa"/>
              <w:right w:w="0" w:type="dxa"/>
            </w:tcMar>
          </w:tcPr>
          <w:p w:rsidR="00350CE3" w:rsidRDefault="002C488B" w:rsidP="00350CE3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3E4F73C4" wp14:editId="09190032">
                  <wp:extent cx="1633728" cy="1228344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Familienzetru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28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350CE3" w:rsidRDefault="00350CE3" w:rsidP="002C488B">
            <w:pPr>
              <w:spacing w:line="240" w:lineRule="auto"/>
            </w:pPr>
          </w:p>
        </w:tc>
        <w:tc>
          <w:tcPr>
            <w:tcW w:w="3251" w:type="dxa"/>
          </w:tcPr>
          <w:p w:rsidR="00350CE3" w:rsidRDefault="004C32A8" w:rsidP="00350CE3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E67542D" wp14:editId="7153E7AA">
                  <wp:extent cx="3076575" cy="1419225"/>
                  <wp:effectExtent l="0" t="0" r="9525" b="9525"/>
                  <wp:docPr id="1" name="Grafik 1" descr="G:\FME\FME ab 01.11.2017\Öffentlichkeitsarbeit\Logos\FBW_Rhein_Sieg_Kreis_Logo_CMY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G:\FME\FME ab 01.11.2017\Öffentlichkeitsarbeit\Logos\FBW_Rhein_Sieg_Kreis_Logo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B717DE" w:rsidRPr="003037A3" w:rsidRDefault="00B717DE" w:rsidP="00234464">
      <w:pPr>
        <w:rPr>
          <w:sz w:val="2"/>
          <w:szCs w:val="2"/>
        </w:rPr>
      </w:pPr>
    </w:p>
    <w:sectPr w:rsidR="00B717DE" w:rsidRPr="003037A3" w:rsidSect="002C488B">
      <w:headerReference w:type="default" r:id="rId10"/>
      <w:pgSz w:w="11906" w:h="16838" w:code="9"/>
      <w:pgMar w:top="6095" w:right="851" w:bottom="39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2D" w:rsidRDefault="0045362D" w:rsidP="00B82B25">
      <w:pPr>
        <w:spacing w:line="240" w:lineRule="auto"/>
      </w:pPr>
      <w:r>
        <w:separator/>
      </w:r>
    </w:p>
  </w:endnote>
  <w:endnote w:type="continuationSeparator" w:id="0">
    <w:p w:rsidR="0045362D" w:rsidRDefault="0045362D" w:rsidP="00B82B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2D" w:rsidRDefault="0045362D" w:rsidP="00B82B25">
      <w:pPr>
        <w:spacing w:line="240" w:lineRule="auto"/>
      </w:pPr>
      <w:r>
        <w:separator/>
      </w:r>
    </w:p>
  </w:footnote>
  <w:footnote w:type="continuationSeparator" w:id="0">
    <w:p w:rsidR="0045362D" w:rsidRDefault="0045362D" w:rsidP="00B82B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B25" w:rsidRDefault="00260CF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237E291A" wp14:editId="39FB8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3603600"/>
          <wp:effectExtent l="0" t="0" r="3175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Bild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6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B25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3CD12F41" wp14:editId="400EA9EE">
          <wp:simplePos x="0" y="0"/>
          <wp:positionH relativeFrom="page">
            <wp:posOffset>0</wp:posOffset>
          </wp:positionH>
          <wp:positionV relativeFrom="page">
            <wp:posOffset>8641080</wp:posOffset>
          </wp:positionV>
          <wp:extent cx="7560000" cy="21600"/>
          <wp:effectExtent l="0" t="0" r="3175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2D"/>
    <w:rsid w:val="00076412"/>
    <w:rsid w:val="001B40A8"/>
    <w:rsid w:val="00234464"/>
    <w:rsid w:val="00260CFC"/>
    <w:rsid w:val="0029605A"/>
    <w:rsid w:val="002C488B"/>
    <w:rsid w:val="003037A3"/>
    <w:rsid w:val="00350CE3"/>
    <w:rsid w:val="0045362D"/>
    <w:rsid w:val="00461753"/>
    <w:rsid w:val="004C32A8"/>
    <w:rsid w:val="00520E66"/>
    <w:rsid w:val="006B0560"/>
    <w:rsid w:val="00861BAF"/>
    <w:rsid w:val="00B5683A"/>
    <w:rsid w:val="00B717DE"/>
    <w:rsid w:val="00B82B25"/>
    <w:rsid w:val="00B83F83"/>
    <w:rsid w:val="00BE370F"/>
    <w:rsid w:val="00CA7C95"/>
    <w:rsid w:val="00CD6490"/>
    <w:rsid w:val="00E06A06"/>
    <w:rsid w:val="00EA4096"/>
    <w:rsid w:val="00F6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4464"/>
    <w:pPr>
      <w:spacing w:after="0" w:line="288" w:lineRule="exact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B25"/>
  </w:style>
  <w:style w:type="paragraph" w:styleId="Fuzeile">
    <w:name w:val="footer"/>
    <w:basedOn w:val="Standard"/>
    <w:link w:val="FuzeileZchn"/>
    <w:uiPriority w:val="99"/>
    <w:unhideWhenUsed/>
    <w:rsid w:val="00B82B2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B25"/>
  </w:style>
  <w:style w:type="table" w:styleId="Tabellenraster">
    <w:name w:val="Table Grid"/>
    <w:basedOn w:val="NormaleTabelle"/>
    <w:uiPriority w:val="39"/>
    <w:rsid w:val="00BE3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6pt">
    <w:name w:val="Text_16pt"/>
    <w:basedOn w:val="Standard"/>
    <w:link w:val="Text16ptZchn"/>
    <w:qFormat/>
    <w:rsid w:val="00520E66"/>
    <w:pPr>
      <w:spacing w:line="384" w:lineRule="exact"/>
    </w:pPr>
    <w:rPr>
      <w:sz w:val="32"/>
      <w:szCs w:val="32"/>
    </w:rPr>
  </w:style>
  <w:style w:type="paragraph" w:customStyle="1" w:styleId="Text9pt">
    <w:name w:val="Text_9pt"/>
    <w:basedOn w:val="Standard"/>
    <w:link w:val="Text9ptZchn"/>
    <w:qFormat/>
    <w:rsid w:val="00520E66"/>
    <w:pPr>
      <w:spacing w:line="216" w:lineRule="exact"/>
    </w:pPr>
    <w:rPr>
      <w:sz w:val="18"/>
      <w:szCs w:val="18"/>
    </w:rPr>
  </w:style>
  <w:style w:type="character" w:customStyle="1" w:styleId="Text16ptZchn">
    <w:name w:val="Text_16pt Zchn"/>
    <w:basedOn w:val="Absatz-Standardschriftart"/>
    <w:link w:val="Text16pt"/>
    <w:rsid w:val="00520E66"/>
    <w:rPr>
      <w:rFonts w:ascii="Arial" w:hAnsi="Arial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9ptZchn">
    <w:name w:val="Text_9pt Zchn"/>
    <w:basedOn w:val="Absatz-Standardschriftart"/>
    <w:link w:val="Text9pt"/>
    <w:rsid w:val="00520E66"/>
    <w:rPr>
      <w:rFonts w:ascii="Arial" w:hAnsi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bwfile1\VorlagenNeuesDesign\03_Office_Templates\07_Familienzentren\Plakat-A4\FamilienzentrumPL_A4_Veranstaltung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14CF4-8AFB-4227-AC3A-E78F8E4D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FamilienzentrumPL_A4_Veranstaltungen.dotx</Template>
  <TotalTime>0</TotalTime>
  <Pages>2</Pages>
  <Words>104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Schmidt-Keusgen Anne</dc:creator>
  <cp:lastModifiedBy>Schmidt-Keusgen Anne</cp:lastModifiedBy>
  <cp:revision>2</cp:revision>
  <cp:lastPrinted>2016-09-23T09:54:00Z</cp:lastPrinted>
  <dcterms:created xsi:type="dcterms:W3CDTF">2019-02-18T09:22:00Z</dcterms:created>
  <dcterms:modified xsi:type="dcterms:W3CDTF">2019-02-18T09:22:00Z</dcterms:modified>
</cp:coreProperties>
</file>